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F27562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2BA7607" wp14:editId="564EC189">
                  <wp:extent cx="1866900" cy="172329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y Pic 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74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427A4F" w:rsidP="00310F17">
            <w:pPr>
              <w:pStyle w:val="Title"/>
            </w:pPr>
            <w:r>
              <w:t>Avinash Gill</w:t>
            </w:r>
            <w:bookmarkStart w:id="0" w:name="_GoBack"/>
            <w:bookmarkEnd w:id="0"/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33711BD19C38420BBA5A7F97ACE4DEC7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E7107C">
                  <w:rPr>
                    <w:sz w:val="40"/>
                    <w:szCs w:val="40"/>
                  </w:rPr>
                  <w:t>Experience</w:t>
                </w:r>
              </w:p>
            </w:sdtContent>
          </w:sdt>
          <w:p w:rsidR="003D1B71" w:rsidRPr="00427A4F" w:rsidRDefault="00E7107C" w:rsidP="00AC6C7E">
            <w:pPr>
              <w:pStyle w:val="Experience"/>
              <w:rPr>
                <w:rFonts w:ascii="Calibri" w:eastAsia="Times New Roman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 w:rsidRPr="00427A4F">
              <w:rPr>
                <w:rFonts w:ascii="Calibri" w:hAnsi="Calibri" w:cs="Calibri"/>
                <w:b/>
                <w:bCs/>
              </w:rPr>
              <w:t xml:space="preserve">Fresher </w:t>
            </w:r>
            <w:r w:rsidRPr="00427A4F">
              <w:rPr>
                <w:rStyle w:val="Strong"/>
                <w:b w:val="0"/>
                <w:bCs w:val="0"/>
                <w:color w:val="000000" w:themeColor="text1"/>
              </w:rPr>
              <w:t>in Digital Marketing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338ADB8F0EF4425FB04FC24757BBEA4C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E7107C">
                  <w:rPr>
                    <w:sz w:val="40"/>
                    <w:szCs w:val="40"/>
                  </w:rPr>
                  <w:t>Education</w:t>
                </w:r>
              </w:p>
            </w:sdtContent>
          </w:sdt>
          <w:p w:rsidR="003D1B71" w:rsidRPr="00740017" w:rsidRDefault="00E7107C" w:rsidP="00353B60">
            <w:pPr>
              <w:pStyle w:val="SchoolName"/>
            </w:pPr>
            <w:r>
              <w:t>Govt. High School</w:t>
            </w:r>
            <w:r w:rsidR="003D1B71" w:rsidRPr="00740017">
              <w:t xml:space="preserve">, </w:t>
            </w:r>
            <w:r>
              <w:t>Chandigarh</w:t>
            </w:r>
          </w:p>
          <w:p w:rsidR="003D1B71" w:rsidRPr="00E7107C" w:rsidRDefault="00E7107C" w:rsidP="00E7107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  <w:b/>
                <w:bCs/>
              </w:rPr>
            </w:pPr>
            <w:r w:rsidRPr="00E7107C">
              <w:rPr>
                <w:rFonts w:ascii="Calibri" w:hAnsi="Calibri" w:cs="Calibri"/>
                <w:b/>
                <w:bCs/>
              </w:rPr>
              <w:t>10</w:t>
            </w:r>
            <w:r w:rsidRPr="00E7107C">
              <w:rPr>
                <w:rFonts w:ascii="Calibri" w:hAnsi="Calibri" w:cs="Calibri"/>
                <w:b/>
                <w:bCs/>
                <w:vertAlign w:val="superscript"/>
              </w:rPr>
              <w:t>th</w:t>
            </w:r>
            <w:r w:rsidRPr="00E7107C">
              <w:rPr>
                <w:rFonts w:ascii="Calibri" w:hAnsi="Calibri" w:cs="Calibri"/>
                <w:b/>
                <w:bCs/>
              </w:rPr>
              <w:t xml:space="preserve"> </w:t>
            </w:r>
          </w:p>
          <w:p w:rsidR="00E7107C" w:rsidRDefault="00E7107C" w:rsidP="00E7107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7107C">
              <w:rPr>
                <w:rFonts w:ascii="Calibri" w:hAnsi="Calibri" w:cs="Calibri"/>
                <w:b/>
                <w:bCs/>
              </w:rPr>
              <w:t xml:space="preserve">Govt. Boys Sen. Secondary School, UNA </w:t>
            </w:r>
          </w:p>
          <w:p w:rsidR="00E7107C" w:rsidRDefault="00E7107C" w:rsidP="00E7107C">
            <w:pPr>
              <w:pStyle w:val="ListBullet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  <w:r w:rsidRPr="00E7107C">
              <w:rPr>
                <w:rFonts w:ascii="Calibri" w:hAnsi="Calibri" w:cs="Calibri"/>
                <w:b/>
                <w:bCs/>
                <w:vertAlign w:val="superscript"/>
              </w:rPr>
              <w:t>th</w:t>
            </w:r>
          </w:p>
          <w:p w:rsidR="00E7107C" w:rsidRDefault="00E7107C" w:rsidP="00E7107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Graduation (Pursuing)</w:t>
            </w:r>
          </w:p>
          <w:p w:rsidR="00E7107C" w:rsidRPr="00E7107C" w:rsidRDefault="00E7107C" w:rsidP="00E7107C">
            <w:pPr>
              <w:pStyle w:val="ListBullet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Punjab University (Correspondence)</w:t>
            </w:r>
          </w:p>
          <w:p w:rsidR="003D1B71" w:rsidRPr="00427A4F" w:rsidRDefault="00427A4F" w:rsidP="00AC6C7E">
            <w:pPr>
              <w:pStyle w:val="Heading2"/>
              <w:rPr>
                <w:rFonts w:ascii="Calibri" w:hAnsi="Calibri" w:cs="Calibri"/>
                <w:color w:val="0072C7"/>
                <w:sz w:val="40"/>
                <w:szCs w:val="40"/>
              </w:rPr>
            </w:pPr>
            <w:r w:rsidRPr="00427A4F">
              <w:rPr>
                <w:rFonts w:ascii="Calibri" w:hAnsi="Calibri" w:cs="Calibri"/>
                <w:color w:val="0072C7"/>
                <w:sz w:val="40"/>
                <w:szCs w:val="40"/>
              </w:rPr>
              <w:t>Certification</w:t>
            </w:r>
          </w:p>
          <w:p w:rsidR="003D1B71" w:rsidRPr="00427A4F" w:rsidRDefault="00427A4F" w:rsidP="00427A4F">
            <w:pPr>
              <w:rPr>
                <w:rFonts w:ascii="Calibri" w:hAnsi="Calibri" w:cs="Calibri"/>
                <w:b/>
                <w:bCs/>
              </w:rPr>
            </w:pPr>
            <w:r w:rsidRPr="00427A4F">
              <w:rPr>
                <w:rFonts w:ascii="Calibri" w:hAnsi="Calibri" w:cs="Calibri"/>
                <w:b/>
                <w:bCs/>
              </w:rPr>
              <w:t xml:space="preserve">Google Certification </w:t>
            </w:r>
            <w:r w:rsidRPr="00427A4F">
              <w:rPr>
                <w:rFonts w:ascii="Calibri" w:hAnsi="Calibri" w:cs="Calibri"/>
              </w:rPr>
              <w:t>in</w:t>
            </w:r>
            <w:r w:rsidRPr="00427A4F">
              <w:rPr>
                <w:rFonts w:ascii="Calibri" w:hAnsi="Calibri" w:cs="Calibri"/>
                <w:b/>
                <w:bCs/>
              </w:rPr>
              <w:t xml:space="preserve"> </w:t>
            </w:r>
            <w:r w:rsidRPr="00427A4F">
              <w:rPr>
                <w:rFonts w:ascii="Calibri" w:hAnsi="Calibri" w:cs="Calibri"/>
              </w:rPr>
              <w:t>Fundamentals of Digital Marketing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E5891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27A4F" w:rsidP="00380FD1">
            <w:pPr>
              <w:pStyle w:val="Information"/>
            </w:pPr>
            <w:r>
              <w:t xml:space="preserve">#B2, Door darshan Col. Sector 37 </w:t>
            </w:r>
          </w:p>
          <w:p w:rsidR="003D1B71" w:rsidRPr="00380FD1" w:rsidRDefault="00427A4F" w:rsidP="00380FD1">
            <w:pPr>
              <w:pStyle w:val="Information"/>
            </w:pPr>
            <w:r>
              <w:t>Chandigarh, 160059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C1F2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27A4F" w:rsidP="00380FD1">
            <w:pPr>
              <w:pStyle w:val="Information"/>
            </w:pPr>
            <w:r>
              <w:t>9779377951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5988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27A4F" w:rsidP="00380FD1">
            <w:pPr>
              <w:pStyle w:val="Information"/>
            </w:pPr>
            <w:r>
              <w:t>Avinashgill812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6FEBA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27A4F" w:rsidP="00380FD1">
            <w:pPr>
              <w:pStyle w:val="Information"/>
            </w:pPr>
            <w:hyperlink r:id="rId19" w:history="1">
              <w:r>
                <w:rPr>
                  <w:rStyle w:val="Hyperlink"/>
                </w:rPr>
                <w:t>https://besttrendingcars.blogspot.com/</w:t>
              </w:r>
            </w:hyperlink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623" w:rsidRDefault="00550623" w:rsidP="00590471">
      <w:r>
        <w:separator/>
      </w:r>
    </w:p>
  </w:endnote>
  <w:endnote w:type="continuationSeparator" w:id="0">
    <w:p w:rsidR="00550623" w:rsidRDefault="0055062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623" w:rsidRDefault="00550623" w:rsidP="00590471">
      <w:r>
        <w:separator/>
      </w:r>
    </w:p>
  </w:footnote>
  <w:footnote w:type="continuationSeparator" w:id="0">
    <w:p w:rsidR="00550623" w:rsidRDefault="0055062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9285F5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B5FB4"/>
    <w:multiLevelType w:val="hybridMultilevel"/>
    <w:tmpl w:val="D26065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F2B6A"/>
    <w:multiLevelType w:val="hybridMultilevel"/>
    <w:tmpl w:val="8A043A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7C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27A4F"/>
    <w:rsid w:val="004E158A"/>
    <w:rsid w:val="00550623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107C"/>
    <w:rsid w:val="00E73AB8"/>
    <w:rsid w:val="00E90A60"/>
    <w:rsid w:val="00ED47F7"/>
    <w:rsid w:val="00EE7E09"/>
    <w:rsid w:val="00F0223C"/>
    <w:rsid w:val="00F27562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semiHidden/>
    <w:unhideWhenUsed/>
    <w:rsid w:val="00427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besttrendingcars.blogspot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711BD19C38420BBA5A7F97ACE4D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A83B-B001-49C6-95FE-F50F7D5C3C68}"/>
      </w:docPartPr>
      <w:docPartBody>
        <w:p w:rsidR="00000000" w:rsidRDefault="00926A7F">
          <w:pPr>
            <w:pStyle w:val="33711BD19C38420BBA5A7F97ACE4DEC7"/>
          </w:pPr>
          <w:r w:rsidRPr="00AC6C7E">
            <w:t>Experience</w:t>
          </w:r>
        </w:p>
      </w:docPartBody>
    </w:docPart>
    <w:docPart>
      <w:docPartPr>
        <w:name w:val="338ADB8F0EF4425FB04FC24757BBE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43DE-C130-4502-A0A9-ACB59F86FAD1}"/>
      </w:docPartPr>
      <w:docPartBody>
        <w:p w:rsidR="00000000" w:rsidRDefault="00926A7F">
          <w:pPr>
            <w:pStyle w:val="338ADB8F0EF4425FB04FC24757BBEA4C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7F"/>
    <w:rsid w:val="0092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574D9A967249B6BEECC88C51DC9E57">
    <w:name w:val="02574D9A967249B6BEECC88C51DC9E57"/>
  </w:style>
  <w:style w:type="paragraph" w:customStyle="1" w:styleId="DB09FDA9B0A449F19112A26AB722BC91">
    <w:name w:val="DB09FDA9B0A449F19112A26AB722BC91"/>
  </w:style>
  <w:style w:type="paragraph" w:customStyle="1" w:styleId="33711BD19C38420BBA5A7F97ACE4DEC7">
    <w:name w:val="33711BD19C38420BBA5A7F97ACE4DEC7"/>
  </w:style>
  <w:style w:type="paragraph" w:customStyle="1" w:styleId="967CFDE97EE041AD9798B8F3497FFC54">
    <w:name w:val="967CFDE97EE041AD9798B8F3497FFC54"/>
  </w:style>
  <w:style w:type="paragraph" w:customStyle="1" w:styleId="21EAAB6180954582B5EDC471D93C2557">
    <w:name w:val="21EAAB6180954582B5EDC471D93C2557"/>
  </w:style>
  <w:style w:type="paragraph" w:customStyle="1" w:styleId="9D27074BC7764FA9A0A25E4DBC47602E">
    <w:name w:val="9D27074BC7764FA9A0A25E4DBC47602E"/>
  </w:style>
  <w:style w:type="paragraph" w:customStyle="1" w:styleId="E0027F2B022346ECB67C1E949F8F08E0">
    <w:name w:val="E0027F2B022346ECB67C1E949F8F08E0"/>
  </w:style>
  <w:style w:type="paragraph" w:customStyle="1" w:styleId="F617C34642774742820F6CE9DA812D73">
    <w:name w:val="F617C34642774742820F6CE9DA812D73"/>
  </w:style>
  <w:style w:type="paragraph" w:customStyle="1" w:styleId="64B6F799B9624BB593D884253C5B5CBC">
    <w:name w:val="64B6F799B9624BB593D884253C5B5CBC"/>
  </w:style>
  <w:style w:type="paragraph" w:customStyle="1" w:styleId="B1F8BA38103E4070AD5AB0BB9216F9F3">
    <w:name w:val="B1F8BA38103E4070AD5AB0BB9216F9F3"/>
  </w:style>
  <w:style w:type="paragraph" w:customStyle="1" w:styleId="231E51080FB94D31800CE9D1C36986EB">
    <w:name w:val="231E51080FB94D31800CE9D1C36986EB"/>
  </w:style>
  <w:style w:type="paragraph" w:customStyle="1" w:styleId="1EF9E75CD9E24882AF7DBC4C1E45138B">
    <w:name w:val="1EF9E75CD9E24882AF7DBC4C1E45138B"/>
  </w:style>
  <w:style w:type="paragraph" w:customStyle="1" w:styleId="7E6DB28E5F174E5BB63D0C1C002215B7">
    <w:name w:val="7E6DB28E5F174E5BB63D0C1C002215B7"/>
  </w:style>
  <w:style w:type="paragraph" w:customStyle="1" w:styleId="80889022859C48818A717A4B7584FC98">
    <w:name w:val="80889022859C48818A717A4B7584FC98"/>
  </w:style>
  <w:style w:type="paragraph" w:customStyle="1" w:styleId="B07CD85C467D47049B314E9F477EF775">
    <w:name w:val="B07CD85C467D47049B314E9F477EF775"/>
  </w:style>
  <w:style w:type="paragraph" w:customStyle="1" w:styleId="E1F4DA074EB04A7A82ABD874874C28C1">
    <w:name w:val="E1F4DA074EB04A7A82ABD874874C28C1"/>
  </w:style>
  <w:style w:type="paragraph" w:customStyle="1" w:styleId="C78F4437660C4BE6A6E12A0C6E530B8C">
    <w:name w:val="C78F4437660C4BE6A6E12A0C6E530B8C"/>
  </w:style>
  <w:style w:type="paragraph" w:customStyle="1" w:styleId="428022F87952420FA5BA0A36BE3B8432">
    <w:name w:val="428022F87952420FA5BA0A36BE3B8432"/>
  </w:style>
  <w:style w:type="paragraph" w:customStyle="1" w:styleId="1D3A71A28E9F4D7DA04439F6DA0F879A">
    <w:name w:val="1D3A71A28E9F4D7DA04439F6DA0F879A"/>
  </w:style>
  <w:style w:type="paragraph" w:customStyle="1" w:styleId="338ADB8F0EF4425FB04FC24757BBEA4C">
    <w:name w:val="338ADB8F0EF4425FB04FC24757BBEA4C"/>
  </w:style>
  <w:style w:type="paragraph" w:customStyle="1" w:styleId="7933684B5F904D0A8C5635D44C5AA199">
    <w:name w:val="7933684B5F904D0A8C5635D44C5AA199"/>
  </w:style>
  <w:style w:type="paragraph" w:customStyle="1" w:styleId="5C63F15493E54DA7834E2858FC9FEF2A">
    <w:name w:val="5C63F15493E54DA7834E2858FC9FEF2A"/>
  </w:style>
  <w:style w:type="paragraph" w:customStyle="1" w:styleId="B6E2E8D48D10472F9E024B2B260A156E">
    <w:name w:val="B6E2E8D48D10472F9E024B2B260A156E"/>
  </w:style>
  <w:style w:type="paragraph" w:customStyle="1" w:styleId="F887E2C2678E4A7CBED5E26ED2352F50">
    <w:name w:val="F887E2C2678E4A7CBED5E26ED2352F50"/>
  </w:style>
  <w:style w:type="paragraph" w:customStyle="1" w:styleId="AEBFC289EAA84B6A975CB755C51E5E85">
    <w:name w:val="AEBFC289EAA84B6A975CB755C51E5E85"/>
  </w:style>
  <w:style w:type="paragraph" w:customStyle="1" w:styleId="2E7D878B884E4F0EA2B179C3FF745DAD">
    <w:name w:val="2E7D878B884E4F0EA2B179C3FF745DAD"/>
  </w:style>
  <w:style w:type="paragraph" w:customStyle="1" w:styleId="349667E2A3324268B57FF30AC7F51FFC">
    <w:name w:val="349667E2A3324268B57FF30AC7F51FFC"/>
  </w:style>
  <w:style w:type="paragraph" w:customStyle="1" w:styleId="D2F914A0613E42C48B50A2C9FB676272">
    <w:name w:val="D2F914A0613E42C48B50A2C9FB676272"/>
  </w:style>
  <w:style w:type="paragraph" w:customStyle="1" w:styleId="77414F7E7D26461D82D56954CF7115B6">
    <w:name w:val="77414F7E7D26461D82D56954CF7115B6"/>
  </w:style>
  <w:style w:type="paragraph" w:customStyle="1" w:styleId="9F07B1072F9A467F942FBF93082487B8">
    <w:name w:val="9F07B1072F9A467F942FBF93082487B8"/>
  </w:style>
  <w:style w:type="paragraph" w:customStyle="1" w:styleId="726EBE72F82E482C9B651EC206A72B5A">
    <w:name w:val="726EBE72F82E482C9B651EC206A72B5A"/>
  </w:style>
  <w:style w:type="paragraph" w:customStyle="1" w:styleId="9E7014C56DE3415FBB8FB7D0784E2ABF">
    <w:name w:val="9E7014C56DE3415FBB8FB7D0784E2ABF"/>
  </w:style>
  <w:style w:type="paragraph" w:customStyle="1" w:styleId="582371D0F15F4AA9967B5911DB01320A">
    <w:name w:val="582371D0F15F4AA9967B5911DB01320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0AEB19659A4407091BBECAE7D828A96">
    <w:name w:val="60AEB19659A4407091BBECAE7D828A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2020-08-27T09:44:00Z</dcterms:created>
  <dcterms:modified xsi:type="dcterms:W3CDTF">2020-08-27T10:10:00Z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